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EA4" w:rsidRPr="00DA5D4F" w:rsidRDefault="00734EA4" w:rsidP="00902BD2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67"/>
        <w:rPr>
          <w:sz w:val="56"/>
          <w:szCs w:val="56"/>
        </w:rPr>
      </w:pPr>
      <w:r>
        <w:rPr>
          <w:sz w:val="56"/>
          <w:szCs w:val="56"/>
        </w:rPr>
        <w:t>P</w:t>
      </w:r>
      <w:r w:rsidRPr="00DA5D4F">
        <w:rPr>
          <w:sz w:val="56"/>
          <w:szCs w:val="56"/>
        </w:rPr>
        <w:t>rogram for daghøjskolen i Tvis</w:t>
      </w:r>
    </w:p>
    <w:p w:rsidR="00734EA4" w:rsidRDefault="00902BD2" w:rsidP="00902BD2">
      <w:pPr>
        <w:pStyle w:val="U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67"/>
      </w:pPr>
      <w:r>
        <w:t>Sæson 2019/2020</w:t>
      </w:r>
    </w:p>
    <w:p w:rsidR="00734EA4" w:rsidRDefault="00734EA4" w:rsidP="00902BD2">
      <w:pPr>
        <w:pStyle w:val="Undertitel"/>
      </w:pPr>
    </w:p>
    <w:p w:rsidR="00734EA4" w:rsidRPr="0014375D" w:rsidRDefault="00902BD2" w:rsidP="00902BD2">
      <w:pPr>
        <w:pStyle w:val="Overskrift1"/>
        <w:rPr>
          <w:b/>
          <w:szCs w:val="32"/>
        </w:rPr>
      </w:pPr>
      <w:r>
        <w:rPr>
          <w:b/>
        </w:rPr>
        <w:t xml:space="preserve">                            </w:t>
      </w:r>
      <w:r w:rsidR="00734EA4" w:rsidRPr="0014375D">
        <w:rPr>
          <w:b/>
          <w:szCs w:val="32"/>
        </w:rPr>
        <w:t xml:space="preserve">Torsdage kl. </w:t>
      </w:r>
      <w:r w:rsidRPr="0014375D">
        <w:rPr>
          <w:b/>
          <w:szCs w:val="32"/>
        </w:rPr>
        <w:t xml:space="preserve">09.30 </w:t>
      </w:r>
      <w:proofErr w:type="gramStart"/>
      <w:r w:rsidRPr="0014375D">
        <w:rPr>
          <w:b/>
          <w:szCs w:val="32"/>
        </w:rPr>
        <w:t xml:space="preserve">– </w:t>
      </w:r>
      <w:r w:rsidR="0014375D">
        <w:rPr>
          <w:b/>
          <w:szCs w:val="32"/>
        </w:rPr>
        <w:t xml:space="preserve"> ca.</w:t>
      </w:r>
      <w:r w:rsidRPr="0014375D">
        <w:rPr>
          <w:b/>
          <w:szCs w:val="32"/>
        </w:rPr>
        <w:t>11.15</w:t>
      </w:r>
      <w:proofErr w:type="gramEnd"/>
    </w:p>
    <w:p w:rsidR="00734EA4" w:rsidRDefault="00734EA4" w:rsidP="00902BD2"/>
    <w:p w:rsidR="00734EA4" w:rsidRPr="0014375D" w:rsidRDefault="00902BD2" w:rsidP="00902BD2">
      <w:pPr>
        <w:rPr>
          <w:b/>
          <w:bCs/>
          <w:sz w:val="32"/>
          <w:szCs w:val="32"/>
        </w:rPr>
      </w:pPr>
      <w:r>
        <w:rPr>
          <w:b/>
          <w:bCs/>
          <w:sz w:val="40"/>
        </w:rPr>
        <w:t xml:space="preserve">                        </w:t>
      </w:r>
      <w:r w:rsidR="00734EA4" w:rsidRPr="0014375D">
        <w:rPr>
          <w:b/>
          <w:bCs/>
          <w:sz w:val="32"/>
          <w:szCs w:val="32"/>
        </w:rPr>
        <w:t>Alle er velkomne!</w:t>
      </w:r>
    </w:p>
    <w:p w:rsidR="00734EA4" w:rsidRDefault="00902BD2" w:rsidP="00902BD2">
      <w:pPr>
        <w:rPr>
          <w:b/>
          <w:bCs/>
          <w:sz w:val="40"/>
        </w:rPr>
      </w:pPr>
      <w:r w:rsidRPr="0014375D">
        <w:rPr>
          <w:b/>
          <w:bCs/>
          <w:sz w:val="32"/>
          <w:szCs w:val="32"/>
        </w:rPr>
        <w:t xml:space="preserve">                   </w:t>
      </w:r>
      <w:r w:rsidR="0014375D">
        <w:rPr>
          <w:b/>
          <w:bCs/>
          <w:sz w:val="32"/>
          <w:szCs w:val="32"/>
        </w:rPr>
        <w:t xml:space="preserve">        V</w:t>
      </w:r>
      <w:r w:rsidRPr="0014375D">
        <w:rPr>
          <w:b/>
          <w:bCs/>
          <w:sz w:val="32"/>
          <w:szCs w:val="32"/>
        </w:rPr>
        <w:t>i mødes i Kirkehuset</w:t>
      </w:r>
    </w:p>
    <w:p w:rsidR="00902BD2" w:rsidRDefault="00902BD2" w:rsidP="00734EA4">
      <w:pPr>
        <w:jc w:val="center"/>
        <w:rPr>
          <w:b/>
          <w:bCs/>
          <w:sz w:val="40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3118"/>
        <w:gridCol w:w="3243"/>
      </w:tblGrid>
      <w:tr w:rsidR="00734EA4" w:rsidTr="00E51EF7">
        <w:trPr>
          <w:trHeight w:hRule="exact" w:val="600"/>
        </w:trPr>
        <w:tc>
          <w:tcPr>
            <w:tcW w:w="1063" w:type="dxa"/>
            <w:shd w:val="pct20" w:color="auto" w:fill="FFFFFF"/>
            <w:vAlign w:val="center"/>
          </w:tcPr>
          <w:p w:rsidR="00734EA4" w:rsidRDefault="00734EA4" w:rsidP="00E51EF7">
            <w:pPr>
              <w:jc w:val="center"/>
              <w:rPr>
                <w:rFonts w:ascii="CG Times (W1)" w:hAnsi="CG Times (W1)"/>
                <w:b/>
              </w:rPr>
            </w:pPr>
            <w:r>
              <w:rPr>
                <w:rFonts w:ascii="CG Times (W1)" w:hAnsi="CG Times (W1)"/>
                <w:b/>
              </w:rPr>
              <w:t>Uge</w:t>
            </w:r>
          </w:p>
        </w:tc>
        <w:tc>
          <w:tcPr>
            <w:tcW w:w="992" w:type="dxa"/>
            <w:shd w:val="pct20" w:color="auto" w:fill="FFFFFF"/>
            <w:vAlign w:val="center"/>
          </w:tcPr>
          <w:p w:rsidR="00734EA4" w:rsidRDefault="00734EA4" w:rsidP="00E51EF7">
            <w:pPr>
              <w:jc w:val="center"/>
              <w:rPr>
                <w:rFonts w:ascii="CG Times (W1)" w:hAnsi="CG Times (W1)"/>
                <w:b/>
              </w:rPr>
            </w:pPr>
            <w:r>
              <w:rPr>
                <w:rFonts w:ascii="CG Times (W1)" w:hAnsi="CG Times (W1)"/>
                <w:b/>
              </w:rPr>
              <w:t>Dato</w:t>
            </w:r>
          </w:p>
        </w:tc>
        <w:tc>
          <w:tcPr>
            <w:tcW w:w="3118" w:type="dxa"/>
            <w:shd w:val="pct20" w:color="auto" w:fill="FFFFFF"/>
            <w:vAlign w:val="center"/>
          </w:tcPr>
          <w:p w:rsidR="00734EA4" w:rsidRDefault="00734EA4" w:rsidP="00E51EF7">
            <w:pPr>
              <w:jc w:val="center"/>
              <w:rPr>
                <w:rFonts w:ascii="CG Times (W1)" w:hAnsi="CG Times (W1)"/>
                <w:b/>
              </w:rPr>
            </w:pPr>
            <w:r>
              <w:rPr>
                <w:rFonts w:ascii="CG Times (W1)" w:hAnsi="CG Times (W1)"/>
                <w:b/>
              </w:rPr>
              <w:t>Foredragsholder</w:t>
            </w:r>
          </w:p>
        </w:tc>
        <w:tc>
          <w:tcPr>
            <w:tcW w:w="3243" w:type="dxa"/>
            <w:shd w:val="pct20" w:color="auto" w:fill="FFFFFF"/>
            <w:vAlign w:val="center"/>
          </w:tcPr>
          <w:p w:rsidR="00734EA4" w:rsidRDefault="00734EA4" w:rsidP="00E51EF7">
            <w:pPr>
              <w:jc w:val="center"/>
              <w:rPr>
                <w:rFonts w:ascii="CG Times (W1)" w:hAnsi="CG Times (W1)"/>
                <w:b/>
              </w:rPr>
            </w:pPr>
            <w:r>
              <w:rPr>
                <w:rFonts w:ascii="CG Times (W1)" w:hAnsi="CG Times (W1)"/>
                <w:b/>
              </w:rPr>
              <w:t>Emne</w:t>
            </w:r>
          </w:p>
        </w:tc>
      </w:tr>
      <w:tr w:rsidR="00734EA4" w:rsidRPr="003273D7" w:rsidTr="00661073">
        <w:trPr>
          <w:trHeight w:hRule="exact" w:val="1152"/>
        </w:trPr>
        <w:tc>
          <w:tcPr>
            <w:tcW w:w="1063" w:type="dxa"/>
            <w:vAlign w:val="center"/>
          </w:tcPr>
          <w:p w:rsidR="00734EA4" w:rsidRPr="003F4456" w:rsidRDefault="00734EA4" w:rsidP="00734EA4">
            <w:pPr>
              <w:jc w:val="center"/>
              <w:rPr>
                <w:rFonts w:cs="Arial"/>
              </w:rPr>
            </w:pPr>
            <w:r w:rsidRPr="003F4456">
              <w:rPr>
                <w:rFonts w:cs="Arial"/>
              </w:rPr>
              <w:t>4</w:t>
            </w:r>
            <w:r w:rsidR="00FF50D4">
              <w:rPr>
                <w:rFonts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734EA4" w:rsidRPr="003F4456" w:rsidRDefault="00902BD2" w:rsidP="00FF50D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31.10</w:t>
            </w:r>
            <w:r w:rsidR="00FF50D4">
              <w:rPr>
                <w:rFonts w:cs="Arial"/>
              </w:rPr>
              <w:t>.</w:t>
            </w:r>
          </w:p>
        </w:tc>
        <w:tc>
          <w:tcPr>
            <w:tcW w:w="3118" w:type="dxa"/>
            <w:vAlign w:val="center"/>
          </w:tcPr>
          <w:p w:rsidR="00734EA4" w:rsidRPr="00957D25" w:rsidRDefault="00EC2850" w:rsidP="00E51EF7">
            <w:pPr>
              <w:rPr>
                <w:rFonts w:cs="Arial"/>
              </w:rPr>
            </w:pPr>
            <w:r>
              <w:rPr>
                <w:rFonts w:cs="Arial"/>
              </w:rPr>
              <w:t>Agner Lund mfl.</w:t>
            </w:r>
          </w:p>
        </w:tc>
        <w:tc>
          <w:tcPr>
            <w:tcW w:w="3243" w:type="dxa"/>
            <w:vAlign w:val="center"/>
          </w:tcPr>
          <w:p w:rsidR="00661073" w:rsidRDefault="00EC2850" w:rsidP="00FF50D4">
            <w:pPr>
              <w:rPr>
                <w:rFonts w:cs="Arial"/>
              </w:rPr>
            </w:pPr>
            <w:r>
              <w:rPr>
                <w:rFonts w:cs="Arial"/>
              </w:rPr>
              <w:t>Aktuelt stof, herunder udviklingen i Tvis</w:t>
            </w:r>
            <w:r w:rsidR="00661073">
              <w:rPr>
                <w:rFonts w:cs="Arial"/>
              </w:rPr>
              <w:t xml:space="preserve">. </w:t>
            </w:r>
          </w:p>
          <w:p w:rsidR="00902BD2" w:rsidRDefault="00661073" w:rsidP="00FF50D4">
            <w:pPr>
              <w:rPr>
                <w:rFonts w:cs="Arial"/>
              </w:rPr>
            </w:pPr>
            <w:r>
              <w:rPr>
                <w:rFonts w:cs="Arial"/>
              </w:rPr>
              <w:t>Ole Skifter og Anders G. Jacobsen deltager</w:t>
            </w:r>
          </w:p>
          <w:p w:rsidR="00902BD2" w:rsidRDefault="00902BD2" w:rsidP="00FF50D4">
            <w:pPr>
              <w:rPr>
                <w:rFonts w:cs="Arial"/>
              </w:rPr>
            </w:pPr>
          </w:p>
          <w:p w:rsidR="00902BD2" w:rsidRPr="003F4456" w:rsidRDefault="00902BD2" w:rsidP="00FF50D4">
            <w:pPr>
              <w:rPr>
                <w:rFonts w:cs="Arial"/>
              </w:rPr>
            </w:pPr>
          </w:p>
        </w:tc>
      </w:tr>
      <w:tr w:rsidR="00734EA4" w:rsidTr="0014375D">
        <w:trPr>
          <w:trHeight w:hRule="exact" w:val="1424"/>
        </w:trPr>
        <w:tc>
          <w:tcPr>
            <w:tcW w:w="1063" w:type="dxa"/>
            <w:vAlign w:val="center"/>
          </w:tcPr>
          <w:p w:rsidR="00734EA4" w:rsidRPr="003F4456" w:rsidRDefault="00734EA4" w:rsidP="00734EA4">
            <w:pPr>
              <w:jc w:val="center"/>
              <w:rPr>
                <w:rFonts w:cs="Arial"/>
              </w:rPr>
            </w:pPr>
            <w:r w:rsidRPr="003F4456">
              <w:rPr>
                <w:rFonts w:cs="Arial"/>
              </w:rPr>
              <w:t>4</w:t>
            </w:r>
            <w:r w:rsidR="007A472B">
              <w:rPr>
                <w:rFonts w:cs="Arial"/>
              </w:rPr>
              <w:t>6</w:t>
            </w:r>
          </w:p>
        </w:tc>
        <w:tc>
          <w:tcPr>
            <w:tcW w:w="992" w:type="dxa"/>
            <w:vAlign w:val="center"/>
          </w:tcPr>
          <w:p w:rsidR="00734EA4" w:rsidRPr="003F4456" w:rsidRDefault="00902BD2" w:rsidP="00283E7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283E71">
              <w:rPr>
                <w:rFonts w:cs="Arial"/>
              </w:rPr>
              <w:t>.nov</w:t>
            </w:r>
          </w:p>
        </w:tc>
        <w:tc>
          <w:tcPr>
            <w:tcW w:w="3118" w:type="dxa"/>
            <w:vAlign w:val="center"/>
          </w:tcPr>
          <w:p w:rsidR="00A46E8B" w:rsidRPr="003F4456" w:rsidRDefault="00EC2850" w:rsidP="00A46E8B">
            <w:pPr>
              <w:rPr>
                <w:rFonts w:cs="Arial"/>
              </w:rPr>
            </w:pPr>
            <w:r>
              <w:rPr>
                <w:rFonts w:cs="Arial"/>
              </w:rPr>
              <w:t>Claus Klok</w:t>
            </w:r>
          </w:p>
        </w:tc>
        <w:tc>
          <w:tcPr>
            <w:tcW w:w="3243" w:type="dxa"/>
            <w:vAlign w:val="center"/>
          </w:tcPr>
          <w:p w:rsidR="00734EA4" w:rsidRPr="00661073" w:rsidRDefault="00EC2850" w:rsidP="00A46E8B">
            <w:pPr>
              <w:rPr>
                <w:rFonts w:cs="Arial"/>
                <w:szCs w:val="24"/>
              </w:rPr>
            </w:pPr>
            <w:r w:rsidRPr="00661073">
              <w:rPr>
                <w:rFonts w:cs="Arial"/>
                <w:szCs w:val="24"/>
              </w:rPr>
              <w:t xml:space="preserve">Claus </w:t>
            </w:r>
            <w:r w:rsidR="0014375D">
              <w:rPr>
                <w:rFonts w:cs="Arial"/>
                <w:szCs w:val="24"/>
              </w:rPr>
              <w:t xml:space="preserve">Klok </w:t>
            </w:r>
            <w:r w:rsidRPr="00661073">
              <w:rPr>
                <w:rFonts w:cs="Arial"/>
                <w:szCs w:val="24"/>
              </w:rPr>
              <w:t>giver først et oplæg og derefter ser vi sammen hans nye spillefilm: BURIS, hvori der medvirker flere lokale skuespillere</w:t>
            </w:r>
          </w:p>
          <w:p w:rsidR="00EC2850" w:rsidRPr="00A46E8B" w:rsidRDefault="00EC2850" w:rsidP="00A46E8B">
            <w:pPr>
              <w:rPr>
                <w:rFonts w:cs="Arial"/>
                <w:sz w:val="20"/>
              </w:rPr>
            </w:pPr>
            <w:r w:rsidRPr="00661073">
              <w:rPr>
                <w:rFonts w:cs="Arial"/>
                <w:szCs w:val="24"/>
              </w:rPr>
              <w:t xml:space="preserve">Filmen varer </w:t>
            </w:r>
            <w:r w:rsidR="00E42FBF" w:rsidRPr="00661073">
              <w:rPr>
                <w:rFonts w:cs="Arial"/>
                <w:szCs w:val="24"/>
              </w:rPr>
              <w:t>2 timer og 6 minutter</w:t>
            </w:r>
          </w:p>
        </w:tc>
      </w:tr>
      <w:tr w:rsidR="00734EA4" w:rsidTr="001A30D5">
        <w:trPr>
          <w:trHeight w:hRule="exact" w:val="848"/>
        </w:trPr>
        <w:tc>
          <w:tcPr>
            <w:tcW w:w="1063" w:type="dxa"/>
            <w:vAlign w:val="center"/>
          </w:tcPr>
          <w:p w:rsidR="00734EA4" w:rsidRPr="003F4456" w:rsidRDefault="00734EA4" w:rsidP="00734EA4">
            <w:pPr>
              <w:jc w:val="center"/>
              <w:rPr>
                <w:rFonts w:cs="Arial"/>
              </w:rPr>
            </w:pPr>
            <w:r w:rsidRPr="003F4456">
              <w:rPr>
                <w:rFonts w:cs="Arial"/>
              </w:rPr>
              <w:t>4</w:t>
            </w:r>
            <w:r w:rsidR="007A472B">
              <w:rPr>
                <w:rFonts w:cs="Arial"/>
              </w:rPr>
              <w:t>8</w:t>
            </w:r>
          </w:p>
        </w:tc>
        <w:tc>
          <w:tcPr>
            <w:tcW w:w="992" w:type="dxa"/>
            <w:vAlign w:val="center"/>
          </w:tcPr>
          <w:p w:rsidR="00734EA4" w:rsidRPr="003F4456" w:rsidRDefault="00902BD2" w:rsidP="00283E7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28</w:t>
            </w:r>
            <w:r w:rsidR="00283E71">
              <w:rPr>
                <w:rFonts w:cs="Arial"/>
              </w:rPr>
              <w:t>.nov</w:t>
            </w:r>
          </w:p>
        </w:tc>
        <w:tc>
          <w:tcPr>
            <w:tcW w:w="3118" w:type="dxa"/>
            <w:vAlign w:val="center"/>
          </w:tcPr>
          <w:p w:rsidR="00734EA4" w:rsidRPr="003F4456" w:rsidRDefault="00EC2850" w:rsidP="00E51EF7">
            <w:pPr>
              <w:rPr>
                <w:rFonts w:cs="Arial"/>
              </w:rPr>
            </w:pPr>
            <w:r>
              <w:rPr>
                <w:rFonts w:cs="Arial"/>
              </w:rPr>
              <w:t>Bent Bak</w:t>
            </w:r>
          </w:p>
        </w:tc>
        <w:tc>
          <w:tcPr>
            <w:tcW w:w="3243" w:type="dxa"/>
            <w:vAlign w:val="center"/>
          </w:tcPr>
          <w:p w:rsidR="00734EA4" w:rsidRPr="003F4456" w:rsidRDefault="00EC2850" w:rsidP="00E51EF7">
            <w:pPr>
              <w:rPr>
                <w:rFonts w:cs="Arial"/>
              </w:rPr>
            </w:pPr>
            <w:r>
              <w:rPr>
                <w:rFonts w:cs="Arial"/>
              </w:rPr>
              <w:t>Lokalt stof: Det forandrede Tvis i ord og billeder</w:t>
            </w:r>
          </w:p>
        </w:tc>
      </w:tr>
      <w:tr w:rsidR="00734EA4" w:rsidTr="00283E71">
        <w:trPr>
          <w:trHeight w:hRule="exact" w:val="846"/>
        </w:trPr>
        <w:tc>
          <w:tcPr>
            <w:tcW w:w="1063" w:type="dxa"/>
            <w:vAlign w:val="center"/>
          </w:tcPr>
          <w:p w:rsidR="00734EA4" w:rsidRPr="003F4456" w:rsidRDefault="007A472B" w:rsidP="00E51EF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2" w:type="dxa"/>
            <w:vAlign w:val="center"/>
          </w:tcPr>
          <w:p w:rsidR="00734EA4" w:rsidRPr="003F4456" w:rsidRDefault="00902BD2" w:rsidP="00283E7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283E71">
              <w:rPr>
                <w:rFonts w:cs="Arial"/>
              </w:rPr>
              <w:t>.dec</w:t>
            </w:r>
          </w:p>
        </w:tc>
        <w:tc>
          <w:tcPr>
            <w:tcW w:w="3118" w:type="dxa"/>
            <w:vAlign w:val="center"/>
          </w:tcPr>
          <w:p w:rsidR="00283E71" w:rsidRPr="003F4456" w:rsidRDefault="00EC2850" w:rsidP="00E51EF7">
            <w:pPr>
              <w:rPr>
                <w:rFonts w:cs="Arial"/>
              </w:rPr>
            </w:pPr>
            <w:r>
              <w:rPr>
                <w:rFonts w:cs="Arial"/>
              </w:rPr>
              <w:t>Agner Lund og Bent Bak</w:t>
            </w:r>
          </w:p>
        </w:tc>
        <w:tc>
          <w:tcPr>
            <w:tcW w:w="3243" w:type="dxa"/>
            <w:vAlign w:val="center"/>
          </w:tcPr>
          <w:p w:rsidR="00283E71" w:rsidRPr="003F4456" w:rsidRDefault="00EC2850" w:rsidP="00E51EF7">
            <w:pPr>
              <w:rPr>
                <w:rFonts w:cs="Arial"/>
              </w:rPr>
            </w:pPr>
            <w:r>
              <w:rPr>
                <w:rFonts w:cs="Arial"/>
              </w:rPr>
              <w:t xml:space="preserve">Vi </w:t>
            </w:r>
            <w:proofErr w:type="spellStart"/>
            <w:r>
              <w:rPr>
                <w:rFonts w:cs="Arial"/>
              </w:rPr>
              <w:t>julehygger</w:t>
            </w:r>
            <w:proofErr w:type="spellEnd"/>
            <w:r>
              <w:rPr>
                <w:rFonts w:cs="Arial"/>
              </w:rPr>
              <w:t xml:space="preserve"> med fællessang, julehistorie, banko og en lokal quiz</w:t>
            </w:r>
          </w:p>
        </w:tc>
      </w:tr>
      <w:tr w:rsidR="00734EA4" w:rsidTr="00E51EF7">
        <w:trPr>
          <w:trHeight w:hRule="exact" w:val="951"/>
        </w:trPr>
        <w:tc>
          <w:tcPr>
            <w:tcW w:w="1063" w:type="dxa"/>
            <w:vAlign w:val="center"/>
          </w:tcPr>
          <w:p w:rsidR="00734EA4" w:rsidRPr="003F4456" w:rsidRDefault="00902BD2" w:rsidP="00E51EF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52</w:t>
            </w:r>
          </w:p>
        </w:tc>
        <w:tc>
          <w:tcPr>
            <w:tcW w:w="992" w:type="dxa"/>
            <w:vAlign w:val="center"/>
          </w:tcPr>
          <w:p w:rsidR="00734EA4" w:rsidRPr="003F4456" w:rsidRDefault="00734EA4" w:rsidP="00734EA4">
            <w:pPr>
              <w:jc w:val="center"/>
              <w:rPr>
                <w:rFonts w:cs="Arial"/>
              </w:rPr>
            </w:pPr>
          </w:p>
        </w:tc>
        <w:tc>
          <w:tcPr>
            <w:tcW w:w="3118" w:type="dxa"/>
            <w:vAlign w:val="center"/>
          </w:tcPr>
          <w:p w:rsidR="00734EA4" w:rsidRPr="00936B18" w:rsidRDefault="00936B18" w:rsidP="00E51EF7">
            <w:pPr>
              <w:ind w:left="-70" w:firstLine="70"/>
              <w:rPr>
                <w:rFonts w:cs="Arial"/>
                <w:b/>
              </w:rPr>
            </w:pPr>
            <w:proofErr w:type="gramStart"/>
            <w:r w:rsidRPr="00936B18">
              <w:rPr>
                <w:rFonts w:cs="Arial"/>
                <w:b/>
              </w:rPr>
              <w:t>j</w:t>
            </w:r>
            <w:r w:rsidR="00902BD2" w:rsidRPr="00936B18">
              <w:rPr>
                <w:rFonts w:cs="Arial"/>
                <w:b/>
              </w:rPr>
              <w:t>uleferie</w:t>
            </w:r>
            <w:proofErr w:type="gramEnd"/>
          </w:p>
        </w:tc>
        <w:tc>
          <w:tcPr>
            <w:tcW w:w="3243" w:type="dxa"/>
            <w:vAlign w:val="center"/>
          </w:tcPr>
          <w:p w:rsidR="00734EA4" w:rsidRPr="003F4456" w:rsidRDefault="00734EA4" w:rsidP="00734EA4">
            <w:pPr>
              <w:rPr>
                <w:rFonts w:cs="Arial"/>
              </w:rPr>
            </w:pPr>
          </w:p>
        </w:tc>
      </w:tr>
      <w:tr w:rsidR="00734EA4" w:rsidTr="005864CA">
        <w:trPr>
          <w:trHeight w:hRule="exact" w:val="815"/>
        </w:trPr>
        <w:tc>
          <w:tcPr>
            <w:tcW w:w="1063" w:type="dxa"/>
            <w:vAlign w:val="center"/>
          </w:tcPr>
          <w:p w:rsidR="00734EA4" w:rsidRPr="003F4456" w:rsidRDefault="0014375D" w:rsidP="00E51EF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734EA4" w:rsidRPr="003F4456" w:rsidRDefault="00EC2850" w:rsidP="00734EA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16.</w:t>
            </w:r>
            <w:r w:rsidR="00283E71">
              <w:rPr>
                <w:rFonts w:cs="Arial"/>
              </w:rPr>
              <w:t xml:space="preserve"> jan</w:t>
            </w:r>
          </w:p>
        </w:tc>
        <w:tc>
          <w:tcPr>
            <w:tcW w:w="3118" w:type="dxa"/>
            <w:vAlign w:val="center"/>
          </w:tcPr>
          <w:p w:rsidR="005864CA" w:rsidRPr="003F4456" w:rsidRDefault="00EC2850" w:rsidP="00E51EF7">
            <w:pPr>
              <w:rPr>
                <w:rFonts w:cs="Arial"/>
              </w:rPr>
            </w:pPr>
            <w:r>
              <w:rPr>
                <w:rFonts w:cs="Arial"/>
              </w:rPr>
              <w:t>Søren Arthur Jensen</w:t>
            </w:r>
          </w:p>
        </w:tc>
        <w:tc>
          <w:tcPr>
            <w:tcW w:w="3243" w:type="dxa"/>
            <w:vAlign w:val="center"/>
          </w:tcPr>
          <w:p w:rsidR="005864CA" w:rsidRPr="003F4456" w:rsidRDefault="00EC2850" w:rsidP="005173EE">
            <w:pPr>
              <w:rPr>
                <w:rFonts w:cs="Arial"/>
              </w:rPr>
            </w:pPr>
            <w:r>
              <w:rPr>
                <w:rFonts w:cs="Arial"/>
              </w:rPr>
              <w:t>Fra dæksdreng til kaptajn på et af verdens største containerskibe</w:t>
            </w:r>
          </w:p>
        </w:tc>
      </w:tr>
      <w:tr w:rsidR="008E2D24" w:rsidTr="00283E71">
        <w:trPr>
          <w:trHeight w:hRule="exact" w:val="911"/>
        </w:trPr>
        <w:tc>
          <w:tcPr>
            <w:tcW w:w="1063" w:type="dxa"/>
            <w:vAlign w:val="center"/>
          </w:tcPr>
          <w:p w:rsidR="008E2D24" w:rsidRPr="003F4456" w:rsidRDefault="0014375D" w:rsidP="00E51EF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8E2D24" w:rsidRDefault="00EC2850" w:rsidP="0068012A">
            <w:pPr>
              <w:rPr>
                <w:rFonts w:cs="Arial"/>
              </w:rPr>
            </w:pPr>
            <w:r>
              <w:rPr>
                <w:rFonts w:cs="Arial"/>
              </w:rPr>
              <w:t xml:space="preserve"> 30</w:t>
            </w:r>
            <w:r w:rsidR="008E2D24">
              <w:rPr>
                <w:rFonts w:cs="Arial"/>
              </w:rPr>
              <w:t>. jan</w:t>
            </w:r>
          </w:p>
        </w:tc>
        <w:tc>
          <w:tcPr>
            <w:tcW w:w="3118" w:type="dxa"/>
            <w:vAlign w:val="center"/>
          </w:tcPr>
          <w:p w:rsidR="00EC2850" w:rsidRPr="003F4456" w:rsidRDefault="0014375D" w:rsidP="00F6032F">
            <w:pPr>
              <w:rPr>
                <w:rFonts w:cs="Arial"/>
              </w:rPr>
            </w:pPr>
            <w:r>
              <w:rPr>
                <w:rFonts w:cs="Arial"/>
              </w:rPr>
              <w:t>Aase Laurid</w:t>
            </w:r>
            <w:bookmarkStart w:id="0" w:name="_GoBack"/>
            <w:bookmarkEnd w:id="0"/>
            <w:r w:rsidR="00EC2850">
              <w:rPr>
                <w:rFonts w:cs="Arial"/>
              </w:rPr>
              <w:t xml:space="preserve">sen </w:t>
            </w:r>
          </w:p>
        </w:tc>
        <w:tc>
          <w:tcPr>
            <w:tcW w:w="3243" w:type="dxa"/>
            <w:vAlign w:val="center"/>
          </w:tcPr>
          <w:p w:rsidR="008E2D24" w:rsidRPr="003F4456" w:rsidRDefault="00EC2850" w:rsidP="00F6032F">
            <w:pPr>
              <w:rPr>
                <w:rFonts w:cs="Arial"/>
              </w:rPr>
            </w:pPr>
            <w:r>
              <w:rPr>
                <w:rFonts w:cs="Arial"/>
              </w:rPr>
              <w:t>Rejseforedrag: På tur til Sydamerikas spids, Patagonien</w:t>
            </w:r>
          </w:p>
        </w:tc>
      </w:tr>
      <w:tr w:rsidR="0068012A" w:rsidTr="00283E71">
        <w:trPr>
          <w:trHeight w:hRule="exact" w:val="854"/>
        </w:trPr>
        <w:tc>
          <w:tcPr>
            <w:tcW w:w="1063" w:type="dxa"/>
            <w:vAlign w:val="center"/>
          </w:tcPr>
          <w:p w:rsidR="0068012A" w:rsidRPr="003F4456" w:rsidRDefault="0014375D" w:rsidP="006801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992" w:type="dxa"/>
            <w:vAlign w:val="center"/>
          </w:tcPr>
          <w:p w:rsidR="0068012A" w:rsidRDefault="00EC2850" w:rsidP="006801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68012A">
              <w:rPr>
                <w:rFonts w:cs="Arial"/>
              </w:rPr>
              <w:t xml:space="preserve">. </w:t>
            </w:r>
            <w:proofErr w:type="spellStart"/>
            <w:r w:rsidR="0068012A">
              <w:rPr>
                <w:rFonts w:cs="Arial"/>
              </w:rPr>
              <w:t>feb</w:t>
            </w:r>
            <w:proofErr w:type="spellEnd"/>
          </w:p>
        </w:tc>
        <w:tc>
          <w:tcPr>
            <w:tcW w:w="3118" w:type="dxa"/>
            <w:vAlign w:val="center"/>
          </w:tcPr>
          <w:p w:rsidR="0068012A" w:rsidRPr="003F4456" w:rsidRDefault="00EC2850" w:rsidP="0068012A">
            <w:pPr>
              <w:rPr>
                <w:rFonts w:cs="Arial"/>
              </w:rPr>
            </w:pPr>
            <w:r>
              <w:rPr>
                <w:rFonts w:cs="Arial"/>
              </w:rPr>
              <w:t>Søren Henriksen</w:t>
            </w:r>
          </w:p>
        </w:tc>
        <w:tc>
          <w:tcPr>
            <w:tcW w:w="3243" w:type="dxa"/>
            <w:vAlign w:val="center"/>
          </w:tcPr>
          <w:p w:rsidR="0068012A" w:rsidRPr="003F4456" w:rsidRDefault="00EC2850" w:rsidP="0068012A">
            <w:pPr>
              <w:rPr>
                <w:rFonts w:cs="Arial"/>
              </w:rPr>
            </w:pPr>
            <w:r>
              <w:rPr>
                <w:rFonts w:cs="Arial"/>
              </w:rPr>
              <w:t>Musikkens historie i Tvis frem til 1980. Lokale musikere deltager og spiller.</w:t>
            </w:r>
          </w:p>
        </w:tc>
      </w:tr>
    </w:tbl>
    <w:p w:rsidR="00734EA4" w:rsidRDefault="00734EA4" w:rsidP="00734EA4"/>
    <w:p w:rsidR="00EC2850" w:rsidRDefault="00EC2850" w:rsidP="00734EA4">
      <w:r>
        <w:t>Deltagerpris; 20 kr. pr gang, Man medbringer selv sin formiddagskaffe/brød</w:t>
      </w:r>
    </w:p>
    <w:p w:rsidR="00734EA4" w:rsidRDefault="00936B18" w:rsidP="00734EA4">
      <w:r>
        <w:t>R</w:t>
      </w:r>
      <w:r w:rsidR="00734EA4">
        <w:t>et til ændringer i programmet forbeholdes!</w:t>
      </w:r>
    </w:p>
    <w:p w:rsidR="000E36D7" w:rsidRDefault="000E36D7" w:rsidP="00734EA4"/>
    <w:p w:rsidR="00734EA4" w:rsidRDefault="00734EA4" w:rsidP="00734EA4"/>
    <w:p w:rsidR="00BF1318" w:rsidRDefault="00BF1318" w:rsidP="0037760C"/>
    <w:p w:rsidR="0037760C" w:rsidRPr="0037760C" w:rsidRDefault="0037760C" w:rsidP="0037760C">
      <w:pPr>
        <w:rPr>
          <w:szCs w:val="24"/>
        </w:rPr>
      </w:pPr>
    </w:p>
    <w:sectPr w:rsidR="0037760C" w:rsidRPr="0037760C" w:rsidSect="00EC2850">
      <w:pgSz w:w="12240" w:h="15840"/>
      <w:pgMar w:top="1440" w:right="1080" w:bottom="1440" w:left="108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A4"/>
    <w:rsid w:val="0001617F"/>
    <w:rsid w:val="00064FAD"/>
    <w:rsid w:val="00074E28"/>
    <w:rsid w:val="00085219"/>
    <w:rsid w:val="000924AF"/>
    <w:rsid w:val="000C25E6"/>
    <w:rsid w:val="000C6867"/>
    <w:rsid w:val="000E36D7"/>
    <w:rsid w:val="000E5E1B"/>
    <w:rsid w:val="000F1A0C"/>
    <w:rsid w:val="00142DFC"/>
    <w:rsid w:val="0014375D"/>
    <w:rsid w:val="0015088C"/>
    <w:rsid w:val="001675F2"/>
    <w:rsid w:val="00171465"/>
    <w:rsid w:val="001A244F"/>
    <w:rsid w:val="001A30D5"/>
    <w:rsid w:val="001D6F22"/>
    <w:rsid w:val="002406A4"/>
    <w:rsid w:val="002754AA"/>
    <w:rsid w:val="00282103"/>
    <w:rsid w:val="00283C7C"/>
    <w:rsid w:val="00283E71"/>
    <w:rsid w:val="002B6833"/>
    <w:rsid w:val="002C68DD"/>
    <w:rsid w:val="00316E91"/>
    <w:rsid w:val="0031770A"/>
    <w:rsid w:val="003362C0"/>
    <w:rsid w:val="00360E23"/>
    <w:rsid w:val="0037760C"/>
    <w:rsid w:val="00395253"/>
    <w:rsid w:val="003A576E"/>
    <w:rsid w:val="003A7964"/>
    <w:rsid w:val="003D0199"/>
    <w:rsid w:val="003E32B7"/>
    <w:rsid w:val="003F2F25"/>
    <w:rsid w:val="0041346E"/>
    <w:rsid w:val="004207A4"/>
    <w:rsid w:val="00441824"/>
    <w:rsid w:val="00450E98"/>
    <w:rsid w:val="004A1D96"/>
    <w:rsid w:val="004A4F33"/>
    <w:rsid w:val="004C3441"/>
    <w:rsid w:val="004D5A6A"/>
    <w:rsid w:val="004E2E72"/>
    <w:rsid w:val="005173EE"/>
    <w:rsid w:val="00526CEB"/>
    <w:rsid w:val="005440F9"/>
    <w:rsid w:val="00571FB4"/>
    <w:rsid w:val="0058588F"/>
    <w:rsid w:val="005864CA"/>
    <w:rsid w:val="0059001F"/>
    <w:rsid w:val="005A2312"/>
    <w:rsid w:val="005D5858"/>
    <w:rsid w:val="005F06B6"/>
    <w:rsid w:val="005F782C"/>
    <w:rsid w:val="00611688"/>
    <w:rsid w:val="0061441A"/>
    <w:rsid w:val="00616A31"/>
    <w:rsid w:val="00623524"/>
    <w:rsid w:val="00640438"/>
    <w:rsid w:val="0064743A"/>
    <w:rsid w:val="006506A3"/>
    <w:rsid w:val="00655A63"/>
    <w:rsid w:val="00655DE4"/>
    <w:rsid w:val="00661073"/>
    <w:rsid w:val="00673B85"/>
    <w:rsid w:val="0068012A"/>
    <w:rsid w:val="006E2EDD"/>
    <w:rsid w:val="006E3B2A"/>
    <w:rsid w:val="00704A51"/>
    <w:rsid w:val="00711C20"/>
    <w:rsid w:val="00734EA4"/>
    <w:rsid w:val="00737382"/>
    <w:rsid w:val="007405EB"/>
    <w:rsid w:val="00746CB1"/>
    <w:rsid w:val="00772FC7"/>
    <w:rsid w:val="00793FEE"/>
    <w:rsid w:val="007A268E"/>
    <w:rsid w:val="007A472B"/>
    <w:rsid w:val="007E50AF"/>
    <w:rsid w:val="007E7131"/>
    <w:rsid w:val="008341B9"/>
    <w:rsid w:val="00865EB7"/>
    <w:rsid w:val="00877DF1"/>
    <w:rsid w:val="00890041"/>
    <w:rsid w:val="0089463B"/>
    <w:rsid w:val="008A7C2B"/>
    <w:rsid w:val="008C0118"/>
    <w:rsid w:val="008E2D24"/>
    <w:rsid w:val="008F115E"/>
    <w:rsid w:val="008F1253"/>
    <w:rsid w:val="008F7061"/>
    <w:rsid w:val="008F7ECD"/>
    <w:rsid w:val="00901CBE"/>
    <w:rsid w:val="00902BD2"/>
    <w:rsid w:val="00936B18"/>
    <w:rsid w:val="00956BB3"/>
    <w:rsid w:val="00965C25"/>
    <w:rsid w:val="009C3022"/>
    <w:rsid w:val="009F7B88"/>
    <w:rsid w:val="00A0251D"/>
    <w:rsid w:val="00A11551"/>
    <w:rsid w:val="00A42F8C"/>
    <w:rsid w:val="00A46E8B"/>
    <w:rsid w:val="00A63BB6"/>
    <w:rsid w:val="00AA4778"/>
    <w:rsid w:val="00AD443D"/>
    <w:rsid w:val="00B12B83"/>
    <w:rsid w:val="00B12FA0"/>
    <w:rsid w:val="00B3785B"/>
    <w:rsid w:val="00B51920"/>
    <w:rsid w:val="00B6586F"/>
    <w:rsid w:val="00BF1318"/>
    <w:rsid w:val="00BF3073"/>
    <w:rsid w:val="00C0498B"/>
    <w:rsid w:val="00CA6307"/>
    <w:rsid w:val="00CD58BD"/>
    <w:rsid w:val="00CD7CE2"/>
    <w:rsid w:val="00CE1A31"/>
    <w:rsid w:val="00D55DEB"/>
    <w:rsid w:val="00D65C8B"/>
    <w:rsid w:val="00D963F5"/>
    <w:rsid w:val="00DD7F36"/>
    <w:rsid w:val="00E31D87"/>
    <w:rsid w:val="00E358D5"/>
    <w:rsid w:val="00E42FBF"/>
    <w:rsid w:val="00E60C15"/>
    <w:rsid w:val="00E61616"/>
    <w:rsid w:val="00E64BEB"/>
    <w:rsid w:val="00E9640D"/>
    <w:rsid w:val="00EC2850"/>
    <w:rsid w:val="00EF33C0"/>
    <w:rsid w:val="00F152C2"/>
    <w:rsid w:val="00F159BB"/>
    <w:rsid w:val="00F16C97"/>
    <w:rsid w:val="00F257A0"/>
    <w:rsid w:val="00F26A0F"/>
    <w:rsid w:val="00F67593"/>
    <w:rsid w:val="00F72DBF"/>
    <w:rsid w:val="00F76D3D"/>
    <w:rsid w:val="00F80BB8"/>
    <w:rsid w:val="00FC334D"/>
    <w:rsid w:val="00FE5510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FAB97-DCAA-4ED7-ACEF-3C8875AC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A4"/>
    <w:rPr>
      <w:rFonts w:ascii="Arial" w:eastAsia="Times New Roman" w:hAnsi="Arial" w:cs="Times New Roman"/>
      <w:sz w:val="24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734EA4"/>
    <w:pPr>
      <w:keepNext/>
      <w:outlineLvl w:val="0"/>
    </w:pPr>
    <w:rPr>
      <w:rFonts w:ascii="CG Times (W1)" w:hAnsi="CG Times (W1)"/>
      <w:sz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7146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71465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734EA4"/>
    <w:rPr>
      <w:rFonts w:ascii="CG Times (W1)" w:eastAsia="Times New Roman" w:hAnsi="CG Times (W1)" w:cs="Times New Roman"/>
      <w:sz w:val="32"/>
      <w:szCs w:val="20"/>
      <w:lang w:eastAsia="da-DK"/>
    </w:rPr>
  </w:style>
  <w:style w:type="paragraph" w:styleId="Titel">
    <w:name w:val="Title"/>
    <w:basedOn w:val="Normal"/>
    <w:link w:val="TitelTegn"/>
    <w:qFormat/>
    <w:rsid w:val="00734EA4"/>
    <w:pPr>
      <w:jc w:val="center"/>
    </w:pPr>
    <w:rPr>
      <w:rFonts w:ascii="CG Times (W1)" w:hAnsi="CG Times (W1)"/>
      <w:b/>
      <w:sz w:val="40"/>
    </w:rPr>
  </w:style>
  <w:style w:type="character" w:customStyle="1" w:styleId="TitelTegn">
    <w:name w:val="Titel Tegn"/>
    <w:basedOn w:val="Standardskrifttypeiafsnit"/>
    <w:link w:val="Titel"/>
    <w:rsid w:val="00734EA4"/>
    <w:rPr>
      <w:rFonts w:ascii="CG Times (W1)" w:eastAsia="Times New Roman" w:hAnsi="CG Times (W1)" w:cs="Times New Roman"/>
      <w:b/>
      <w:sz w:val="40"/>
      <w:szCs w:val="20"/>
      <w:lang w:eastAsia="da-DK"/>
    </w:rPr>
  </w:style>
  <w:style w:type="paragraph" w:styleId="Undertitel">
    <w:name w:val="Subtitle"/>
    <w:basedOn w:val="Normal"/>
    <w:link w:val="UndertitelTegn"/>
    <w:qFormat/>
    <w:rsid w:val="00734EA4"/>
    <w:pPr>
      <w:jc w:val="center"/>
    </w:pPr>
    <w:rPr>
      <w:rFonts w:ascii="CG Times (W1)" w:hAnsi="CG Times (W1)"/>
      <w:b/>
      <w:sz w:val="40"/>
    </w:rPr>
  </w:style>
  <w:style w:type="character" w:customStyle="1" w:styleId="UndertitelTegn">
    <w:name w:val="Undertitel Tegn"/>
    <w:basedOn w:val="Standardskrifttypeiafsnit"/>
    <w:link w:val="Undertitel"/>
    <w:rsid w:val="00734EA4"/>
    <w:rPr>
      <w:rFonts w:ascii="CG Times (W1)" w:eastAsia="Times New Roman" w:hAnsi="CG Times (W1)" w:cs="Times New Roman"/>
      <w:b/>
      <w:sz w:val="4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3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t\AppData\Roaming\Microsoft\Skabeloner\normal.dotm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159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Holstebro Kommune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</dc:creator>
  <cp:lastModifiedBy>Agner Lund</cp:lastModifiedBy>
  <cp:revision>6</cp:revision>
  <cp:lastPrinted>2015-10-06T12:57:00Z</cp:lastPrinted>
  <dcterms:created xsi:type="dcterms:W3CDTF">2019-09-30T10:14:00Z</dcterms:created>
  <dcterms:modified xsi:type="dcterms:W3CDTF">2019-10-03T12:15:00Z</dcterms:modified>
</cp:coreProperties>
</file>